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32D11" w14:textId="77777777" w:rsidR="00423C03" w:rsidRDefault="00971B2E">
      <w:pPr>
        <w:pStyle w:val="Standard"/>
        <w:jc w:val="center"/>
      </w:pPr>
      <w:r>
        <w:rPr>
          <w:b/>
          <w:bCs/>
          <w:noProof/>
          <w:color w:val="0000FF"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5AC32D11" wp14:editId="5AC32D12">
            <wp:simplePos x="0" y="0"/>
            <wp:positionH relativeFrom="column">
              <wp:align>center</wp:align>
            </wp:positionH>
            <wp:positionV relativeFrom="paragraph">
              <wp:posOffset>104040</wp:posOffset>
            </wp:positionV>
            <wp:extent cx="1711436" cy="894237"/>
            <wp:effectExtent l="0" t="0" r="3064" b="1113"/>
            <wp:wrapTopAndBottom/>
            <wp:docPr id="1065485474" name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1436" cy="89423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b/>
          <w:bCs/>
          <w:color w:val="0000FF"/>
          <w:sz w:val="16"/>
          <w:szCs w:val="16"/>
        </w:rPr>
        <w:t>Water Assisted Disabled Exercise and Rehabilitation Scheme</w:t>
      </w:r>
    </w:p>
    <w:p w14:paraId="5AC32D12" w14:textId="77777777" w:rsidR="00423C03" w:rsidRDefault="00971B2E">
      <w:pPr>
        <w:pStyle w:val="Standard"/>
        <w:jc w:val="center"/>
      </w:pPr>
      <w:hyperlink r:id="rId7" w:history="1">
        <w:r>
          <w:rPr>
            <w:b/>
            <w:bCs/>
            <w:color w:val="000066"/>
            <w:sz w:val="16"/>
            <w:szCs w:val="16"/>
          </w:rPr>
          <w:t>www.waders.org.uk</w:t>
        </w:r>
      </w:hyperlink>
    </w:p>
    <w:p w14:paraId="5AC32D13" w14:textId="77777777" w:rsidR="00423C03" w:rsidRDefault="00423C03">
      <w:pPr>
        <w:pStyle w:val="Standard"/>
        <w:jc w:val="center"/>
        <w:rPr>
          <w:b/>
          <w:bCs/>
          <w:color w:val="000066"/>
          <w:sz w:val="16"/>
          <w:szCs w:val="16"/>
        </w:rPr>
      </w:pPr>
    </w:p>
    <w:p w14:paraId="5AC32D14" w14:textId="77777777" w:rsidR="00423C03" w:rsidRDefault="00971B2E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Pre Pool Questionnaire</w:t>
      </w:r>
    </w:p>
    <w:p w14:paraId="5AC32D15" w14:textId="77777777" w:rsidR="00423C03" w:rsidRDefault="00971B2E">
      <w:pPr>
        <w:pStyle w:val="Standard"/>
        <w:jc w:val="center"/>
        <w:rPr>
          <w:color w:val="FF420E"/>
          <w:sz w:val="20"/>
          <w:szCs w:val="20"/>
        </w:rPr>
      </w:pPr>
      <w:r>
        <w:rPr>
          <w:color w:val="FF420E"/>
          <w:sz w:val="20"/>
          <w:szCs w:val="20"/>
        </w:rPr>
        <w:t>Please complete all sections (even if you feel it's not relevant)</w:t>
      </w:r>
    </w:p>
    <w:p w14:paraId="5AC32D16" w14:textId="77777777" w:rsidR="00423C03" w:rsidRDefault="00971B2E">
      <w:pPr>
        <w:pStyle w:val="Standard"/>
        <w:jc w:val="center"/>
        <w:rPr>
          <w:color w:val="FF420E"/>
          <w:sz w:val="22"/>
          <w:szCs w:val="22"/>
        </w:rPr>
      </w:pPr>
      <w:r>
        <w:rPr>
          <w:color w:val="FF420E"/>
          <w:sz w:val="22"/>
          <w:szCs w:val="22"/>
        </w:rPr>
        <w:t xml:space="preserve"> </w:t>
      </w:r>
    </w:p>
    <w:p w14:paraId="5AC32D17" w14:textId="77777777" w:rsidR="00423C03" w:rsidRDefault="00971B2E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Date:</w:t>
      </w:r>
    </w:p>
    <w:p w14:paraId="5AC32D18" w14:textId="77777777" w:rsidR="00423C03" w:rsidRDefault="00971B2E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Name:                                                                                Age:</w:t>
      </w:r>
    </w:p>
    <w:p w14:paraId="5AC32D19" w14:textId="77777777" w:rsidR="00423C03" w:rsidRDefault="00971B2E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Telephone Number:                                                          Good day/time to call:</w:t>
      </w:r>
    </w:p>
    <w:p w14:paraId="5AC32D1A" w14:textId="77777777" w:rsidR="00423C03" w:rsidRDefault="00423C03">
      <w:pPr>
        <w:pStyle w:val="Standard"/>
        <w:rPr>
          <w:sz w:val="22"/>
          <w:szCs w:val="22"/>
        </w:rPr>
      </w:pPr>
    </w:p>
    <w:p w14:paraId="5AC32D1B" w14:textId="77777777" w:rsidR="00423C03" w:rsidRDefault="00971B2E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Reason for applying to WADERS:</w:t>
      </w:r>
    </w:p>
    <w:p w14:paraId="5AC32D1C" w14:textId="77777777" w:rsidR="00423C03" w:rsidRDefault="00423C03">
      <w:pPr>
        <w:pStyle w:val="Standard"/>
        <w:rPr>
          <w:sz w:val="22"/>
          <w:szCs w:val="22"/>
        </w:rPr>
      </w:pPr>
    </w:p>
    <w:p w14:paraId="5AC32D1D" w14:textId="77777777" w:rsidR="00423C03" w:rsidRDefault="00423C03">
      <w:pPr>
        <w:pStyle w:val="Standard"/>
        <w:rPr>
          <w:sz w:val="22"/>
          <w:szCs w:val="22"/>
        </w:rPr>
      </w:pPr>
    </w:p>
    <w:p w14:paraId="5AC32D1E" w14:textId="77777777" w:rsidR="00423C03" w:rsidRDefault="00971B2E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Pool choice:  please tick              </w:t>
      </w:r>
      <w:proofErr w:type="spellStart"/>
      <w:r>
        <w:rPr>
          <w:sz w:val="22"/>
          <w:szCs w:val="22"/>
        </w:rPr>
        <w:t>Blackshots</w:t>
      </w:r>
      <w:proofErr w:type="spellEnd"/>
      <w:r>
        <w:rPr>
          <w:sz w:val="22"/>
          <w:szCs w:val="22"/>
        </w:rPr>
        <w:t xml:space="preserve">              Corringham             Laindon</w:t>
      </w:r>
    </w:p>
    <w:p w14:paraId="5AC32D1F" w14:textId="77777777" w:rsidR="00423C03" w:rsidRDefault="00423C03">
      <w:pPr>
        <w:pStyle w:val="Standard"/>
        <w:rPr>
          <w:sz w:val="22"/>
          <w:szCs w:val="22"/>
        </w:rPr>
      </w:pPr>
    </w:p>
    <w:p w14:paraId="5AC32D20" w14:textId="77777777" w:rsidR="00423C03" w:rsidRDefault="00971B2E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Current Diagnosis:</w:t>
      </w:r>
    </w:p>
    <w:p w14:paraId="5AC32D21" w14:textId="77777777" w:rsidR="00423C03" w:rsidRDefault="00423C03">
      <w:pPr>
        <w:pStyle w:val="Standard"/>
        <w:rPr>
          <w:sz w:val="22"/>
          <w:szCs w:val="22"/>
        </w:rPr>
      </w:pPr>
    </w:p>
    <w:p w14:paraId="5AC32D22" w14:textId="77777777" w:rsidR="00423C03" w:rsidRDefault="00423C03">
      <w:pPr>
        <w:pStyle w:val="Standard"/>
        <w:rPr>
          <w:sz w:val="22"/>
          <w:szCs w:val="22"/>
        </w:rPr>
      </w:pPr>
    </w:p>
    <w:p w14:paraId="5AC32D23" w14:textId="77777777" w:rsidR="00423C03" w:rsidRDefault="00971B2E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Any other History or Medical </w:t>
      </w:r>
      <w:r>
        <w:rPr>
          <w:sz w:val="22"/>
          <w:szCs w:val="22"/>
        </w:rPr>
        <w:t>problems?</w:t>
      </w:r>
    </w:p>
    <w:p w14:paraId="5AC32D24" w14:textId="77777777" w:rsidR="00423C03" w:rsidRDefault="00423C03">
      <w:pPr>
        <w:pStyle w:val="Standard"/>
        <w:rPr>
          <w:sz w:val="22"/>
          <w:szCs w:val="22"/>
        </w:rPr>
      </w:pPr>
    </w:p>
    <w:p w14:paraId="5AC32D25" w14:textId="77777777" w:rsidR="00423C03" w:rsidRDefault="00423C03">
      <w:pPr>
        <w:pStyle w:val="Standard"/>
        <w:rPr>
          <w:sz w:val="22"/>
          <w:szCs w:val="22"/>
        </w:rPr>
      </w:pPr>
    </w:p>
    <w:p w14:paraId="5AC32D26" w14:textId="77777777" w:rsidR="00423C03" w:rsidRDefault="00423C03">
      <w:pPr>
        <w:pStyle w:val="Standard"/>
        <w:rPr>
          <w:sz w:val="22"/>
          <w:szCs w:val="22"/>
        </w:rPr>
      </w:pPr>
    </w:p>
    <w:p w14:paraId="5AC32D27" w14:textId="77777777" w:rsidR="00423C03" w:rsidRDefault="00971B2E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Are you under the care of a </w:t>
      </w:r>
      <w:proofErr w:type="gramStart"/>
      <w:r>
        <w:rPr>
          <w:sz w:val="22"/>
          <w:szCs w:val="22"/>
        </w:rPr>
        <w:t>Consultant</w:t>
      </w:r>
      <w:proofErr w:type="gramEnd"/>
      <w:r>
        <w:rPr>
          <w:sz w:val="22"/>
          <w:szCs w:val="22"/>
        </w:rPr>
        <w:t>?</w:t>
      </w:r>
    </w:p>
    <w:p w14:paraId="5AC32D28" w14:textId="77777777" w:rsidR="00423C03" w:rsidRDefault="00423C03">
      <w:pPr>
        <w:pStyle w:val="Standard"/>
        <w:rPr>
          <w:sz w:val="22"/>
          <w:szCs w:val="22"/>
        </w:rPr>
      </w:pPr>
    </w:p>
    <w:p w14:paraId="5AC32D29" w14:textId="77777777" w:rsidR="00423C03" w:rsidRDefault="00971B2E">
      <w:pPr>
        <w:pStyle w:val="Standard"/>
      </w:pPr>
      <w:r>
        <w:rPr>
          <w:sz w:val="22"/>
          <w:szCs w:val="22"/>
        </w:rPr>
        <w:t xml:space="preserve">Medication: </w:t>
      </w:r>
      <w:r>
        <w:rPr>
          <w:color w:val="000000"/>
          <w:sz w:val="22"/>
          <w:szCs w:val="22"/>
        </w:rPr>
        <w:t>any medication you are taking even if it doesn't seem relevant to you</w:t>
      </w:r>
    </w:p>
    <w:p w14:paraId="5AC32D2A" w14:textId="77777777" w:rsidR="00423C03" w:rsidRDefault="00423C03">
      <w:pPr>
        <w:pStyle w:val="Standard"/>
        <w:rPr>
          <w:sz w:val="22"/>
          <w:szCs w:val="22"/>
        </w:rPr>
      </w:pPr>
    </w:p>
    <w:p w14:paraId="5AC32D2B" w14:textId="77777777" w:rsidR="00423C03" w:rsidRDefault="00423C03">
      <w:pPr>
        <w:pStyle w:val="Standard"/>
        <w:rPr>
          <w:sz w:val="22"/>
          <w:szCs w:val="22"/>
        </w:rPr>
      </w:pPr>
    </w:p>
    <w:p w14:paraId="5AC32D2C" w14:textId="77777777" w:rsidR="00423C03" w:rsidRDefault="00971B2E">
      <w:pPr>
        <w:pStyle w:val="Standard"/>
      </w:pPr>
      <w:r>
        <w:rPr>
          <w:sz w:val="22"/>
          <w:szCs w:val="22"/>
        </w:rPr>
        <w:t xml:space="preserve">Weight: </w:t>
      </w:r>
      <w:r>
        <w:rPr>
          <w:color w:val="000000"/>
          <w:sz w:val="22"/>
          <w:szCs w:val="22"/>
        </w:rPr>
        <w:t>(weight limit is 25 stone for emergency evacuation from pool)</w:t>
      </w:r>
    </w:p>
    <w:p w14:paraId="5AC32D2D" w14:textId="77777777" w:rsidR="00423C03" w:rsidRDefault="00971B2E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Do you use:  </w:t>
      </w:r>
      <w:proofErr w:type="gramStart"/>
      <w:r>
        <w:rPr>
          <w:sz w:val="22"/>
          <w:szCs w:val="22"/>
        </w:rPr>
        <w:t>-  A</w:t>
      </w:r>
      <w:proofErr w:type="gramEnd"/>
      <w:r>
        <w:rPr>
          <w:sz w:val="22"/>
          <w:szCs w:val="22"/>
        </w:rPr>
        <w:t xml:space="preserve"> Wheelchair</w:t>
      </w:r>
    </w:p>
    <w:p w14:paraId="5AC32D2E" w14:textId="77777777" w:rsidR="00423C03" w:rsidRDefault="00971B2E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                     -  Walking Aids</w:t>
      </w:r>
    </w:p>
    <w:p w14:paraId="5AC32D2F" w14:textId="77777777" w:rsidR="00423C03" w:rsidRDefault="00971B2E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                     -  Any other aids (Brace, Splint etc)</w:t>
      </w:r>
    </w:p>
    <w:p w14:paraId="5AC32D30" w14:textId="77777777" w:rsidR="00423C03" w:rsidRDefault="00423C03">
      <w:pPr>
        <w:pStyle w:val="Standard"/>
        <w:rPr>
          <w:sz w:val="22"/>
          <w:szCs w:val="22"/>
        </w:rPr>
      </w:pPr>
    </w:p>
    <w:p w14:paraId="5AC32D31" w14:textId="77777777" w:rsidR="00423C03" w:rsidRDefault="00971B2E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Are you confident in water?</w:t>
      </w:r>
    </w:p>
    <w:p w14:paraId="5AC32D32" w14:textId="77777777" w:rsidR="00423C03" w:rsidRDefault="00423C03">
      <w:pPr>
        <w:pStyle w:val="Standard"/>
        <w:rPr>
          <w:sz w:val="22"/>
          <w:szCs w:val="22"/>
        </w:rPr>
      </w:pPr>
    </w:p>
    <w:p w14:paraId="5AC32D33" w14:textId="77777777" w:rsidR="00423C03" w:rsidRDefault="00971B2E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Are you or have you recently been suffering from:</w:t>
      </w:r>
    </w:p>
    <w:p w14:paraId="5AC32D34" w14:textId="77777777" w:rsidR="00423C03" w:rsidRDefault="00971B2E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   - Medical instability following an acute episode of Stroke, DVT or Asthma</w:t>
      </w:r>
    </w:p>
    <w:p w14:paraId="5AC32D35" w14:textId="77777777" w:rsidR="00423C03" w:rsidRDefault="00971B2E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   - Resting Angina                                          - Acute infection</w:t>
      </w:r>
    </w:p>
    <w:p w14:paraId="5AC32D36" w14:textId="77777777" w:rsidR="00423C03" w:rsidRDefault="00971B2E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   - Low blood pressure                                   - Acute vomiting or diarrhoea</w:t>
      </w:r>
    </w:p>
    <w:p w14:paraId="5AC32D37" w14:textId="77777777" w:rsidR="00423C03" w:rsidRDefault="00971B2E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   - Shortness of breath                                    - Open infected wounds</w:t>
      </w:r>
    </w:p>
    <w:p w14:paraId="5AC32D38" w14:textId="77777777" w:rsidR="00423C03" w:rsidRDefault="00971B2E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   - Poorly controlled Epilepsy                        - Irradiated skin due to Radiotherapy</w:t>
      </w:r>
    </w:p>
    <w:p w14:paraId="5AC32D39" w14:textId="77777777" w:rsidR="00423C03" w:rsidRDefault="00971B2E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   - Unstable Diabetes                                      - Incontinence of urine or faeces</w:t>
      </w:r>
    </w:p>
    <w:p w14:paraId="5AC32D3A" w14:textId="77777777" w:rsidR="00423C03" w:rsidRDefault="00971B2E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   - Known Aneurysm                                      - Prone to blackout</w:t>
      </w:r>
    </w:p>
    <w:p w14:paraId="5AC32D3B" w14:textId="77777777" w:rsidR="00423C03" w:rsidRDefault="00971B2E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   - Renal Failure                                              - Chlorine allergy</w:t>
      </w:r>
    </w:p>
    <w:p w14:paraId="5AC32D3C" w14:textId="77777777" w:rsidR="00423C03" w:rsidRDefault="00971B2E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   - Impaired vision / sensation / hearing         - Inability to lie flat</w:t>
      </w:r>
    </w:p>
    <w:p w14:paraId="5AC32D3D" w14:textId="77777777" w:rsidR="00423C03" w:rsidRDefault="00423C03">
      <w:pPr>
        <w:pStyle w:val="Standard"/>
        <w:rPr>
          <w:sz w:val="22"/>
          <w:szCs w:val="22"/>
        </w:rPr>
      </w:pPr>
    </w:p>
    <w:p w14:paraId="5AC32D3E" w14:textId="77777777" w:rsidR="00423C03" w:rsidRDefault="00971B2E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Is there anything else you would like to mention?</w:t>
      </w:r>
    </w:p>
    <w:p w14:paraId="5AC32D3F" w14:textId="77777777" w:rsidR="00423C03" w:rsidRDefault="00423C03">
      <w:pPr>
        <w:pStyle w:val="Standard"/>
        <w:rPr>
          <w:sz w:val="22"/>
          <w:szCs w:val="22"/>
        </w:rPr>
      </w:pPr>
    </w:p>
    <w:p w14:paraId="5AC32D40" w14:textId="77777777" w:rsidR="00423C03" w:rsidRDefault="00423C03">
      <w:pPr>
        <w:pStyle w:val="Standard"/>
        <w:rPr>
          <w:sz w:val="22"/>
          <w:szCs w:val="22"/>
        </w:rPr>
      </w:pPr>
    </w:p>
    <w:p w14:paraId="5AC32D41" w14:textId="77777777" w:rsidR="00423C03" w:rsidRDefault="00423C03">
      <w:pPr>
        <w:pStyle w:val="Standard"/>
        <w:rPr>
          <w:sz w:val="22"/>
          <w:szCs w:val="22"/>
        </w:rPr>
      </w:pPr>
    </w:p>
    <w:p w14:paraId="5AC32D42" w14:textId="77777777" w:rsidR="00423C03" w:rsidRDefault="00971B2E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Occupation / Leisure </w:t>
      </w:r>
      <w:r>
        <w:rPr>
          <w:sz w:val="22"/>
          <w:szCs w:val="22"/>
        </w:rPr>
        <w:t>activities:</w:t>
      </w:r>
    </w:p>
    <w:p w14:paraId="5AC32D43" w14:textId="77777777" w:rsidR="00423C03" w:rsidRDefault="00423C03">
      <w:pPr>
        <w:pStyle w:val="Standard"/>
        <w:rPr>
          <w:sz w:val="22"/>
          <w:szCs w:val="22"/>
        </w:rPr>
      </w:pPr>
    </w:p>
    <w:p w14:paraId="5AC32D44" w14:textId="77777777" w:rsidR="00423C03" w:rsidRDefault="00423C03">
      <w:pPr>
        <w:pStyle w:val="Standard"/>
        <w:rPr>
          <w:sz w:val="22"/>
          <w:szCs w:val="22"/>
        </w:rPr>
      </w:pPr>
    </w:p>
    <w:p w14:paraId="5AC32D45" w14:textId="77777777" w:rsidR="00423C03" w:rsidRDefault="00423C03">
      <w:pPr>
        <w:pStyle w:val="Standard"/>
        <w:rPr>
          <w:sz w:val="22"/>
          <w:szCs w:val="22"/>
        </w:rPr>
      </w:pPr>
    </w:p>
    <w:p w14:paraId="5AC32D46" w14:textId="77777777" w:rsidR="00423C03" w:rsidRDefault="00971B2E">
      <w:pPr>
        <w:pStyle w:val="Standard"/>
      </w:pPr>
      <w:r>
        <w:rPr>
          <w:sz w:val="22"/>
          <w:szCs w:val="22"/>
        </w:rPr>
        <w:t xml:space="preserve">Please complete and forward to our Aquatic Physiotherapist, Ankie, at </w:t>
      </w:r>
      <w:hyperlink r:id="rId8" w:history="1">
        <w:r>
          <w:rPr>
            <w:b/>
            <w:bCs/>
            <w:sz w:val="22"/>
            <w:szCs w:val="22"/>
          </w:rPr>
          <w:t>ankiepost52@gmail.com</w:t>
        </w:r>
      </w:hyperlink>
      <w:r>
        <w:rPr>
          <w:sz w:val="22"/>
          <w:szCs w:val="22"/>
        </w:rPr>
        <w:t xml:space="preserve"> for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Corringham &amp; Laindon Pools</w:t>
      </w:r>
      <w:r>
        <w:rPr>
          <w:b/>
          <w:bCs/>
          <w:sz w:val="22"/>
          <w:szCs w:val="22"/>
        </w:rPr>
        <w:t xml:space="preserve"> or </w:t>
      </w:r>
      <w:r>
        <w:rPr>
          <w:sz w:val="22"/>
          <w:szCs w:val="22"/>
        </w:rPr>
        <w:t xml:space="preserve">Deana, Physiotherapist  at  </w:t>
      </w:r>
      <w:hyperlink r:id="rId9" w:history="1">
        <w:r>
          <w:rPr>
            <w:sz w:val="22"/>
            <w:szCs w:val="22"/>
          </w:rPr>
          <w:t>deanaalzapiedi@outlook.com</w:t>
        </w:r>
      </w:hyperlink>
      <w:r>
        <w:rPr>
          <w:b/>
          <w:bCs/>
          <w:color w:val="000099"/>
          <w:sz w:val="22"/>
          <w:szCs w:val="22"/>
        </w:rPr>
        <w:t xml:space="preserve">  </w:t>
      </w:r>
      <w:r>
        <w:rPr>
          <w:sz w:val="22"/>
          <w:szCs w:val="22"/>
        </w:rPr>
        <w:t xml:space="preserve">for </w:t>
      </w:r>
      <w:proofErr w:type="spellStart"/>
      <w:r>
        <w:rPr>
          <w:sz w:val="22"/>
          <w:szCs w:val="22"/>
        </w:rPr>
        <w:t>Blackshots</w:t>
      </w:r>
      <w:proofErr w:type="spellEnd"/>
      <w:r>
        <w:rPr>
          <w:sz w:val="22"/>
          <w:szCs w:val="22"/>
        </w:rPr>
        <w:t xml:space="preserve"> Pool </w:t>
      </w:r>
      <w:r>
        <w:t xml:space="preserve"> </w:t>
      </w:r>
      <w:r>
        <w:rPr>
          <w:b/>
          <w:bCs/>
          <w:color w:val="000099"/>
        </w:rPr>
        <w:t xml:space="preserve">                                                                                                               </w:t>
      </w:r>
    </w:p>
    <w:p w14:paraId="5AC32D47" w14:textId="77777777" w:rsidR="00423C03" w:rsidRDefault="00971B2E">
      <w:pPr>
        <w:pStyle w:val="Standard"/>
      </w:pPr>
      <w:r>
        <w:rPr>
          <w:b/>
          <w:bCs/>
          <w:color w:val="000099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>Version - January 2026</w:t>
      </w:r>
    </w:p>
    <w:sectPr w:rsidR="00423C03">
      <w:pgSz w:w="11906" w:h="16838"/>
      <w:pgMar w:top="737" w:right="850" w:bottom="454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32D17" w14:textId="77777777" w:rsidR="00971B2E" w:rsidRDefault="00971B2E">
      <w:r>
        <w:separator/>
      </w:r>
    </w:p>
  </w:endnote>
  <w:endnote w:type="continuationSeparator" w:id="0">
    <w:p w14:paraId="5AC32D19" w14:textId="77777777" w:rsidR="00971B2E" w:rsidRDefault="00971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32D13" w14:textId="77777777" w:rsidR="00971B2E" w:rsidRDefault="00971B2E">
      <w:r>
        <w:rPr>
          <w:color w:val="000000"/>
        </w:rPr>
        <w:separator/>
      </w:r>
    </w:p>
  </w:footnote>
  <w:footnote w:type="continuationSeparator" w:id="0">
    <w:p w14:paraId="5AC32D15" w14:textId="77777777" w:rsidR="00971B2E" w:rsidRDefault="00971B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2"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23C03"/>
    <w:rsid w:val="00423C03"/>
    <w:rsid w:val="009370C7"/>
    <w:rsid w:val="0097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32D11"/>
  <w15:docId w15:val="{7F5D5EC1-911E-4F9F-93B2-5511E9019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en-GB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kiepost52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waders.org.u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eanaalzapiedi@outlook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365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Rosemary Hughes</dc:creator>
  <cp:lastModifiedBy>Kay-Anne Sheen</cp:lastModifiedBy>
  <cp:revision>2</cp:revision>
  <dcterms:created xsi:type="dcterms:W3CDTF">2026-01-24T11:49:00Z</dcterms:created>
  <dcterms:modified xsi:type="dcterms:W3CDTF">2026-01-24T11:49:00Z</dcterms:modified>
</cp:coreProperties>
</file>